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3F7EA" w14:textId="77777777" w:rsidR="00E05154" w:rsidRDefault="00E05154">
      <w:pPr>
        <w:rPr>
          <w:rFonts w:ascii="Frutiger 45 Light" w:hAnsi="Frutiger 45 Light" w:cs="Frutiger 45 Light"/>
        </w:rPr>
      </w:pPr>
    </w:p>
    <w:p w14:paraId="1E3A90DF" w14:textId="77777777" w:rsidR="00E05154" w:rsidRDefault="00E05154">
      <w:pPr>
        <w:rPr>
          <w:rFonts w:ascii="Frutiger 45 Light" w:hAnsi="Frutiger 45 Light" w:cs="Frutiger 45 Light"/>
        </w:rPr>
      </w:pPr>
    </w:p>
    <w:tbl>
      <w:tblPr>
        <w:tblW w:w="15975" w:type="dxa"/>
        <w:tblInd w:w="-858" w:type="dxa"/>
        <w:tblLayout w:type="fixed"/>
        <w:tblLook w:val="0000" w:firstRow="0" w:lastRow="0" w:firstColumn="0" w:lastColumn="0" w:noHBand="0" w:noVBand="0"/>
      </w:tblPr>
      <w:tblGrid>
        <w:gridCol w:w="2100"/>
        <w:gridCol w:w="1635"/>
        <w:gridCol w:w="6303"/>
        <w:gridCol w:w="2977"/>
        <w:gridCol w:w="1205"/>
        <w:gridCol w:w="1755"/>
      </w:tblGrid>
      <w:tr w:rsidR="00E05154" w14:paraId="3B3527DE" w14:textId="77777777" w:rsidTr="00D560EC">
        <w:trPr>
          <w:trHeight w:val="800"/>
        </w:trPr>
        <w:tc>
          <w:tcPr>
            <w:tcW w:w="1597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FDFDF"/>
          </w:tcPr>
          <w:p w14:paraId="47D46BB7" w14:textId="77777777" w:rsidR="00E05154" w:rsidRDefault="00E05154" w:rsidP="005964E1">
            <w:pPr>
              <w:pStyle w:val="Heading2"/>
            </w:pPr>
            <w:r>
              <w:rPr>
                <w:rFonts w:ascii="Frutiger 45 Light" w:eastAsia="Frutiger 45 Light" w:hAnsi="Frutiger 45 Light" w:cs="Frutiger 45 Light"/>
                <w:sz w:val="72"/>
              </w:rPr>
              <w:t xml:space="preserve"> </w:t>
            </w:r>
            <w:r w:rsidR="00214781">
              <w:rPr>
                <w:rFonts w:ascii="Frutiger 45 Light" w:hAnsi="Frutiger 45 Light"/>
                <w:sz w:val="72"/>
              </w:rPr>
              <w:t>Aultbea Ha</w:t>
            </w:r>
            <w:r w:rsidR="005964E1">
              <w:rPr>
                <w:rFonts w:ascii="Frutiger 45 Light" w:hAnsi="Frutiger 45 Light"/>
                <w:sz w:val="72"/>
              </w:rPr>
              <w:t>ll r</w:t>
            </w:r>
            <w:r w:rsidR="005964E1" w:rsidRPr="00657CA0">
              <w:rPr>
                <w:rFonts w:ascii="Frutiger 45 Light" w:hAnsi="Frutiger 45 Light"/>
                <w:sz w:val="72"/>
              </w:rPr>
              <w:t xml:space="preserve">isk assessment form </w:t>
            </w:r>
          </w:p>
        </w:tc>
      </w:tr>
      <w:tr w:rsidR="00E05154" w14:paraId="0401D8E4" w14:textId="77777777" w:rsidTr="00D560EC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DFDFDF"/>
          </w:tcPr>
          <w:p w14:paraId="01474811" w14:textId="086DF6F6" w:rsidR="00E05154" w:rsidRPr="00F77EB4" w:rsidRDefault="00E05154">
            <w:pPr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No</w:t>
            </w:r>
            <w:r w:rsidR="00F77EB4"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:</w:t>
            </w: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 xml:space="preserve"> </w:t>
            </w:r>
            <w:r w:rsidR="00340A48">
              <w:rPr>
                <w:rFonts w:ascii="Frutiger 45 Light" w:hAnsi="Frutiger 45 Light" w:cs="Frutiger 45 Light"/>
                <w:b/>
                <w:sz w:val="24"/>
                <w:szCs w:val="24"/>
              </w:rPr>
              <w:t>1</w:t>
            </w:r>
            <w:r w:rsidR="00D560EC">
              <w:rPr>
                <w:rFonts w:ascii="Frutiger 45 Light" w:hAnsi="Frutiger 45 Light" w:cs="Frutiger 45 Light"/>
                <w:b/>
                <w:sz w:val="24"/>
                <w:szCs w:val="24"/>
              </w:rPr>
              <w:t>3</w:t>
            </w:r>
          </w:p>
        </w:tc>
        <w:tc>
          <w:tcPr>
            <w:tcW w:w="793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DFDFDF"/>
          </w:tcPr>
          <w:p w14:paraId="26A4748B" w14:textId="13BD30F3" w:rsidR="00E05154" w:rsidRPr="00F77EB4" w:rsidRDefault="00E05154">
            <w:pPr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 xml:space="preserve">Activity: </w:t>
            </w:r>
            <w:r w:rsidR="00D560EC">
              <w:rPr>
                <w:rFonts w:ascii="Frutiger 45 Light" w:hAnsi="Frutiger 45 Light" w:cs="Frutiger 45 Light"/>
                <w:b/>
                <w:sz w:val="24"/>
                <w:szCs w:val="24"/>
              </w:rPr>
              <w:t>Painting and decorating (volunteers)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DFDFDF"/>
          </w:tcPr>
          <w:p w14:paraId="0E17AD1A" w14:textId="0F177888" w:rsidR="00E05154" w:rsidRPr="00F77EB4" w:rsidRDefault="00E05154" w:rsidP="005964E1">
            <w:pPr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 xml:space="preserve">Assessment date: </w:t>
            </w:r>
            <w:r w:rsidR="00D560EC">
              <w:rPr>
                <w:rFonts w:ascii="Frutiger 45 Light" w:hAnsi="Frutiger 45 Light" w:cs="Frutiger 45 Light"/>
                <w:b/>
                <w:sz w:val="24"/>
                <w:szCs w:val="24"/>
              </w:rPr>
              <w:t>23.11</w:t>
            </w:r>
            <w:r w:rsidR="00214781"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.2</w:t>
            </w:r>
            <w:r w:rsidR="00340A48">
              <w:rPr>
                <w:rFonts w:ascii="Frutiger 45 Light" w:hAnsi="Frutiger 45 Light" w:cs="Frutiger 45 Light"/>
                <w:b/>
                <w:sz w:val="24"/>
                <w:szCs w:val="24"/>
              </w:rPr>
              <w:t>2</w:t>
            </w:r>
          </w:p>
        </w:tc>
        <w:tc>
          <w:tcPr>
            <w:tcW w:w="296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FDFDF"/>
          </w:tcPr>
          <w:p w14:paraId="74C4B8CC" w14:textId="02DCE8B8" w:rsidR="00E05154" w:rsidRDefault="00E05154" w:rsidP="005964E1">
            <w:pPr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 xml:space="preserve">Review date: </w:t>
            </w:r>
            <w:r w:rsidR="00214781"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3.10.2</w:t>
            </w:r>
            <w:r w:rsidR="00340A48">
              <w:rPr>
                <w:rFonts w:ascii="Frutiger 45 Light" w:hAnsi="Frutiger 45 Light" w:cs="Frutiger 45 Light"/>
                <w:b/>
                <w:sz w:val="24"/>
                <w:szCs w:val="24"/>
              </w:rPr>
              <w:t>5</w:t>
            </w:r>
          </w:p>
          <w:p w14:paraId="3D586AB1" w14:textId="7573C11F" w:rsidR="00F77EB4" w:rsidRPr="00F77EB4" w:rsidRDefault="00F77EB4" w:rsidP="005964E1">
            <w:pPr>
              <w:rPr>
                <w:sz w:val="24"/>
                <w:szCs w:val="24"/>
              </w:rPr>
            </w:pPr>
          </w:p>
        </w:tc>
      </w:tr>
      <w:tr w:rsidR="00E05154" w14:paraId="65468A47" w14:textId="77777777" w:rsidTr="00D560EC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55EA50AF" w14:textId="77777777" w:rsidR="00E05154" w:rsidRPr="00F77EB4" w:rsidRDefault="00E05154">
            <w:pPr>
              <w:jc w:val="center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Hazard and risk</w:t>
            </w:r>
          </w:p>
        </w:tc>
        <w:tc>
          <w:tcPr>
            <w:tcW w:w="16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192629B6" w14:textId="77777777" w:rsidR="00E05154" w:rsidRPr="00F77EB4" w:rsidRDefault="00E05154">
            <w:pPr>
              <w:jc w:val="center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People at risk</w:t>
            </w:r>
          </w:p>
        </w:tc>
        <w:tc>
          <w:tcPr>
            <w:tcW w:w="63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681AE050" w14:textId="77777777" w:rsidR="00E05154" w:rsidRPr="00F77EB4" w:rsidRDefault="00E05154">
            <w:pPr>
              <w:jc w:val="center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Our current controls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6A1C5BEA" w14:textId="77777777" w:rsidR="00E05154" w:rsidRPr="00F77EB4" w:rsidRDefault="00E05154">
            <w:pPr>
              <w:jc w:val="center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Our future controls</w:t>
            </w:r>
          </w:p>
        </w:tc>
        <w:tc>
          <w:tcPr>
            <w:tcW w:w="1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5CFF0DB4" w14:textId="77777777" w:rsidR="00E05154" w:rsidRPr="00F77EB4" w:rsidRDefault="00E05154">
            <w:pPr>
              <w:jc w:val="center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Risk level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FDFDF"/>
          </w:tcPr>
          <w:p w14:paraId="3FBD893C" w14:textId="77777777" w:rsidR="00E05154" w:rsidRPr="00F77EB4" w:rsidRDefault="00E05154">
            <w:pPr>
              <w:jc w:val="center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Target date &amp; by whom</w:t>
            </w:r>
          </w:p>
        </w:tc>
      </w:tr>
      <w:tr w:rsidR="00E05154" w14:paraId="1EE4899D" w14:textId="77777777" w:rsidTr="00D560EC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F8868AD" w14:textId="70770900" w:rsidR="00E92798" w:rsidRPr="00E92798" w:rsidRDefault="00E92798" w:rsidP="00E92798">
            <w:pPr>
              <w:pStyle w:val="BodyText"/>
              <w:rPr>
                <w:rFonts w:ascii="Frutiger 45 Light" w:hAnsi="Frutiger 45 Light" w:cs="Frutiger 45 Light"/>
                <w:sz w:val="22"/>
                <w:szCs w:val="22"/>
              </w:rPr>
            </w:pPr>
            <w:r w:rsidRPr="00E92798">
              <w:rPr>
                <w:rFonts w:ascii="Frutiger 45 Light" w:hAnsi="Frutiger 45 Light" w:cs="Frutiger 45 Light"/>
                <w:sz w:val="22"/>
                <w:szCs w:val="22"/>
              </w:rPr>
              <w:t>Medical emergency e.g. workers suffer</w:t>
            </w:r>
          </w:p>
          <w:p w14:paraId="0AB183B4" w14:textId="21A12835" w:rsidR="00E05154" w:rsidRPr="002F5255" w:rsidRDefault="00E92798" w:rsidP="00E92798">
            <w:pPr>
              <w:pStyle w:val="BodyText"/>
              <w:rPr>
                <w:sz w:val="22"/>
                <w:szCs w:val="22"/>
              </w:rPr>
            </w:pPr>
            <w:r w:rsidRPr="00E92798">
              <w:rPr>
                <w:rFonts w:ascii="Frutiger 45 Light" w:hAnsi="Frutiger 45 Light" w:cs="Frutiger 45 Light"/>
                <w:sz w:val="22"/>
                <w:szCs w:val="22"/>
              </w:rPr>
              <w:t>accidental trip or fall, physical ailment or bodily seizure</w:t>
            </w:r>
            <w:r w:rsidRPr="00E92798">
              <w:rPr>
                <w:sz w:val="22"/>
                <w:szCs w:val="22"/>
              </w:rPr>
              <w:t>.</w:t>
            </w:r>
          </w:p>
        </w:tc>
        <w:tc>
          <w:tcPr>
            <w:tcW w:w="16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CDD25D3" w14:textId="32CEC216" w:rsidR="00E05154" w:rsidRPr="002F5255" w:rsidRDefault="00E92798" w:rsidP="004C45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 workers</w:t>
            </w:r>
          </w:p>
        </w:tc>
        <w:tc>
          <w:tcPr>
            <w:tcW w:w="63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DEF80D7" w14:textId="38C518D9" w:rsidR="00E05154" w:rsidRDefault="00E92798" w:rsidP="002F5255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Lone working not allowed, always two or more workers on site</w:t>
            </w:r>
            <w:r w:rsidR="00D560EC">
              <w:rPr>
                <w:rFonts w:ascii="Frutiger 45 Light" w:hAnsi="Frutiger 45 Light" w:cs="Frutiger 45 Light"/>
                <w:sz w:val="22"/>
                <w:szCs w:val="22"/>
              </w:rPr>
              <w:t xml:space="preserve"> OR inform someone else of the times you intend to start and finish work in the Hall</w:t>
            </w:r>
            <w:r w:rsidR="00340A48">
              <w:rPr>
                <w:rFonts w:ascii="Frutiger 45 Light" w:hAnsi="Frutiger 45 Light" w:cs="Frutiger 45 Light"/>
                <w:sz w:val="22"/>
                <w:szCs w:val="22"/>
              </w:rPr>
              <w:t>.</w:t>
            </w:r>
          </w:p>
          <w:p w14:paraId="066A49BC" w14:textId="292FF9BD" w:rsidR="00E92798" w:rsidRPr="00E92798" w:rsidRDefault="00E92798" w:rsidP="00E92798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 w:rsidRPr="00E92798">
              <w:rPr>
                <w:rFonts w:ascii="Frutiger 45 Light" w:hAnsi="Frutiger 45 Light" w:cs="Frutiger 45 Light"/>
                <w:sz w:val="22"/>
                <w:szCs w:val="22"/>
              </w:rPr>
              <w:t>First Aid station with first aid kit displayed in entrance hall.</w:t>
            </w:r>
          </w:p>
          <w:p w14:paraId="369B696B" w14:textId="77777777" w:rsidR="00E92798" w:rsidRPr="00E92798" w:rsidRDefault="00E92798" w:rsidP="00E92798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 w:rsidRPr="00E92798">
              <w:rPr>
                <w:rFonts w:ascii="Frutiger 45 Light" w:hAnsi="Frutiger 45 Light" w:cs="Frutiger 45 Light"/>
                <w:sz w:val="22"/>
                <w:szCs w:val="22"/>
              </w:rPr>
              <w:t>Mobile signal available outside front door of hall.</w:t>
            </w:r>
          </w:p>
          <w:p w14:paraId="719E500A" w14:textId="31DA85E1" w:rsidR="00E92798" w:rsidRPr="00E92798" w:rsidRDefault="00E92798" w:rsidP="00E92798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 w:rsidRPr="00E92798">
              <w:rPr>
                <w:rFonts w:ascii="Frutiger 45 Light" w:hAnsi="Frutiger 45 Light" w:cs="Frutiger 45 Light"/>
                <w:sz w:val="22"/>
                <w:szCs w:val="22"/>
              </w:rPr>
              <w:t>Nearest landline is at Aultbea Nursery open from 8.30a.m. – 3.00 p.m. on weekdays.</w:t>
            </w:r>
          </w:p>
          <w:p w14:paraId="5A0454CE" w14:textId="1691806F" w:rsidR="00E92798" w:rsidRPr="00E92798" w:rsidRDefault="00E92798" w:rsidP="00E92798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 w:rsidRPr="00E92798">
              <w:rPr>
                <w:rFonts w:ascii="Frutiger 45 Light" w:hAnsi="Frutiger 45 Light" w:cs="Frutiger 45 Light"/>
                <w:sz w:val="22"/>
                <w:szCs w:val="22"/>
              </w:rPr>
              <w:t xml:space="preserve">Telephone number of local </w:t>
            </w:r>
            <w:proofErr w:type="gramStart"/>
            <w:r w:rsidRPr="00E92798">
              <w:rPr>
                <w:rFonts w:ascii="Frutiger 45 Light" w:hAnsi="Frutiger 45 Light" w:cs="Frutiger 45 Light"/>
                <w:sz w:val="22"/>
                <w:szCs w:val="22"/>
              </w:rPr>
              <w:t>doctor</w:t>
            </w:r>
            <w:proofErr w:type="gramEnd"/>
            <w:r w:rsidRPr="00E92798">
              <w:rPr>
                <w:rFonts w:ascii="Frutiger 45 Light" w:hAnsi="Frutiger 45 Light" w:cs="Frutiger 45 Light"/>
                <w:sz w:val="22"/>
                <w:szCs w:val="22"/>
              </w:rPr>
              <w:t xml:space="preserve"> is 731221</w:t>
            </w:r>
            <w:r w:rsidR="00340A48">
              <w:rPr>
                <w:rFonts w:ascii="Frutiger 45 Light" w:hAnsi="Frutiger 45 Light" w:cs="Frutiger 45 Light"/>
                <w:sz w:val="22"/>
                <w:szCs w:val="22"/>
              </w:rPr>
              <w:t>.</w:t>
            </w:r>
          </w:p>
          <w:p w14:paraId="04189B22" w14:textId="39189B90" w:rsidR="00E92798" w:rsidRPr="00E92798" w:rsidRDefault="00E92798" w:rsidP="00E92798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 w:rsidRPr="00E92798">
              <w:rPr>
                <w:rFonts w:ascii="Frutiger 45 Light" w:hAnsi="Frutiger 45 Light" w:cs="Frutiger 45 Light"/>
                <w:sz w:val="22"/>
                <w:szCs w:val="22"/>
              </w:rPr>
              <w:t>Defibrillator situated directly across road from Hall on right of</w:t>
            </w:r>
          </w:p>
          <w:p w14:paraId="3F0422C5" w14:textId="77777777" w:rsidR="00E92798" w:rsidRPr="00E92798" w:rsidRDefault="00E92798" w:rsidP="00E92798">
            <w:pPr>
              <w:ind w:left="360"/>
              <w:rPr>
                <w:rFonts w:ascii="Frutiger 45 Light" w:hAnsi="Frutiger 45 Light" w:cs="Frutiger 45 Light"/>
                <w:sz w:val="22"/>
                <w:szCs w:val="22"/>
              </w:rPr>
            </w:pPr>
            <w:r w:rsidRPr="00E92798">
              <w:rPr>
                <w:rFonts w:ascii="Frutiger 45 Light" w:hAnsi="Frutiger 45 Light" w:cs="Frutiger 45 Light"/>
                <w:sz w:val="22"/>
                <w:szCs w:val="22"/>
              </w:rPr>
              <w:t>entry door to Aultbea Nursery.</w:t>
            </w:r>
          </w:p>
          <w:p w14:paraId="7B88D350" w14:textId="1CB6BAFB" w:rsidR="00E92798" w:rsidRPr="002F5255" w:rsidRDefault="00E92798" w:rsidP="00E92798">
            <w:pPr>
              <w:ind w:left="36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B1F9BA6" w14:textId="77777777" w:rsidR="00E05154" w:rsidRPr="002F5255" w:rsidRDefault="00E05154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16A30540" w14:textId="6755187F" w:rsidR="00E05154" w:rsidRPr="002F5255" w:rsidRDefault="00E92798">
            <w:pPr>
              <w:snapToGrid w:val="0"/>
              <w:rPr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Moderate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070D28D8" w14:textId="77777777" w:rsidR="00E05154" w:rsidRPr="002F5255" w:rsidRDefault="00E05154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  <w:tr w:rsidR="00E05154" w14:paraId="77A5D85B" w14:textId="77777777" w:rsidTr="00D560EC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0D31C60" w14:textId="691AD629" w:rsidR="00E05154" w:rsidRDefault="00340A48" w:rsidP="00340A48">
            <w:pPr>
              <w:pStyle w:val="BodyText"/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Cuts to hands from handling abrasive or sharp surfaces</w:t>
            </w:r>
            <w:r w:rsidR="00D560EC">
              <w:rPr>
                <w:rFonts w:ascii="Frutiger 45 Light" w:hAnsi="Frutiger 45 Light" w:cs="Frutiger 45 Light"/>
                <w:sz w:val="22"/>
                <w:szCs w:val="22"/>
              </w:rPr>
              <w:t>.</w:t>
            </w:r>
          </w:p>
          <w:p w14:paraId="0A90E9B8" w14:textId="3FCB99AB" w:rsidR="00D560EC" w:rsidRPr="002F5255" w:rsidRDefault="00D560EC" w:rsidP="00340A48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5733884" w14:textId="1417F17C" w:rsidR="00E05154" w:rsidRPr="002F5255" w:rsidRDefault="00340A48" w:rsidP="004C450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All workers</w:t>
            </w:r>
          </w:p>
        </w:tc>
        <w:tc>
          <w:tcPr>
            <w:tcW w:w="63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4F3BCC3" w14:textId="26B7CCB5" w:rsidR="00E05154" w:rsidRDefault="00340A48" w:rsidP="002F5255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Workers wear gloves</w:t>
            </w:r>
            <w:r w:rsidR="00D560EC">
              <w:rPr>
                <w:rFonts w:ascii="Frutiger 45 Light" w:hAnsi="Frutiger 45 Light" w:cs="Frutiger 45 Light"/>
                <w:sz w:val="22"/>
                <w:szCs w:val="22"/>
              </w:rPr>
              <w:t xml:space="preserve"> when handling heavy or sharp items</w:t>
            </w:r>
            <w:r>
              <w:rPr>
                <w:rFonts w:ascii="Frutiger 45 Light" w:hAnsi="Frutiger 45 Light" w:cs="Frutiger 45 Light"/>
                <w:sz w:val="22"/>
                <w:szCs w:val="22"/>
              </w:rPr>
              <w:t>.</w:t>
            </w:r>
          </w:p>
          <w:p w14:paraId="412A068E" w14:textId="55AE30C3" w:rsidR="00340A48" w:rsidRPr="002F5255" w:rsidRDefault="00340A48" w:rsidP="002F5255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If cut sustained, cover the wound using onsite First Aid supplies.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44A3A99" w14:textId="77777777" w:rsidR="00E05154" w:rsidRPr="002F5255" w:rsidRDefault="00E05154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2EB6BE39" w14:textId="77777777" w:rsidR="00E05154" w:rsidRPr="002F5255" w:rsidRDefault="00E05154">
            <w:pPr>
              <w:snapToGrid w:val="0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Low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33AC64DA" w14:textId="77777777" w:rsidR="00E05154" w:rsidRPr="002F5255" w:rsidRDefault="00E05154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  <w:tr w:rsidR="00E05154" w14:paraId="0146D9E3" w14:textId="77777777" w:rsidTr="00D560EC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05CF473" w14:textId="77777777" w:rsidR="00E05154" w:rsidRDefault="00340A48">
            <w:pPr>
              <w:pStyle w:val="BodyText"/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Muscle strains, sprains or injuries caused by lifting heavy loads.</w:t>
            </w:r>
          </w:p>
          <w:p w14:paraId="6EB88ED2" w14:textId="3DF44DE4" w:rsidR="00D560EC" w:rsidRPr="002F5255" w:rsidRDefault="00D560EC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1245AA2" w14:textId="53E67D64" w:rsidR="00E05154" w:rsidRPr="002F5255" w:rsidRDefault="00340A48">
            <w:pPr>
              <w:pStyle w:val="Heading1"/>
              <w:rPr>
                <w:rFonts w:ascii="Frutiger 45 Light" w:hAnsi="Frutiger 45 Light" w:cs="Frutiger 45 Light"/>
                <w:b w:val="0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b w:val="0"/>
                <w:sz w:val="22"/>
                <w:szCs w:val="22"/>
              </w:rPr>
              <w:t>All workers</w:t>
            </w:r>
          </w:p>
        </w:tc>
        <w:tc>
          <w:tcPr>
            <w:tcW w:w="63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1420EE16" w14:textId="139DCD07" w:rsidR="00E05154" w:rsidRDefault="00340A48" w:rsidP="002F5255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Use correct lifting techniques.</w:t>
            </w:r>
          </w:p>
          <w:p w14:paraId="4028F8EF" w14:textId="752034C5" w:rsidR="00340A48" w:rsidRDefault="00340A48" w:rsidP="002F5255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Ensure two man lift is enforced for reaching or carrying heavier items.</w:t>
            </w:r>
          </w:p>
          <w:p w14:paraId="7415F028" w14:textId="0A590191" w:rsidR="00340A48" w:rsidRPr="002F5255" w:rsidRDefault="00340A48" w:rsidP="002F5255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Split loads to make them lighter and safer to handle.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8AB34F5" w14:textId="77777777" w:rsidR="00E05154" w:rsidRPr="002F5255" w:rsidRDefault="00E05154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2B1B4963" w14:textId="77777777" w:rsidR="00E05154" w:rsidRPr="002F5255" w:rsidRDefault="00E05154">
            <w:pPr>
              <w:snapToGrid w:val="0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Low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50DB1F26" w14:textId="77777777" w:rsidR="00E05154" w:rsidRPr="002F5255" w:rsidRDefault="00E05154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  <w:tr w:rsidR="00340A48" w14:paraId="1524622D" w14:textId="77777777" w:rsidTr="00D560EC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8878845" w14:textId="77777777" w:rsidR="00340A48" w:rsidRDefault="00D560EC">
            <w:pPr>
              <w:pStyle w:val="BodyText"/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Allergic reaction to paint fumes or dust.</w:t>
            </w:r>
          </w:p>
          <w:p w14:paraId="5A67DA8E" w14:textId="4596E2CC" w:rsidR="00D560EC" w:rsidRDefault="00D560EC">
            <w:pPr>
              <w:pStyle w:val="BodyText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D38633C" w14:textId="7752AA29" w:rsidR="00340A48" w:rsidRPr="002F5255" w:rsidRDefault="00340A48">
            <w:pPr>
              <w:pStyle w:val="Heading1"/>
              <w:rPr>
                <w:rFonts w:ascii="Frutiger 45 Light" w:hAnsi="Frutiger 45 Light" w:cs="Frutiger 45 Light"/>
                <w:b w:val="0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b w:val="0"/>
                <w:sz w:val="22"/>
                <w:szCs w:val="22"/>
              </w:rPr>
              <w:t>All workers</w:t>
            </w:r>
          </w:p>
        </w:tc>
        <w:tc>
          <w:tcPr>
            <w:tcW w:w="63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743D2FB" w14:textId="66C1AF13" w:rsidR="00340A48" w:rsidRPr="00340A48" w:rsidRDefault="00D560EC" w:rsidP="00340A48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Masks provided for volunteers to wear.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001CD62" w14:textId="77777777" w:rsidR="00340A48" w:rsidRPr="002F5255" w:rsidRDefault="00340A48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0311F83" w14:textId="629B6888" w:rsidR="00340A48" w:rsidRPr="002F5255" w:rsidRDefault="00D560EC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Moderate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3792C88C" w14:textId="77777777" w:rsidR="00340A48" w:rsidRPr="002F5255" w:rsidRDefault="00340A48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  <w:tr w:rsidR="00D560EC" w14:paraId="7540A75B" w14:textId="77777777" w:rsidTr="00D560EC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2FF67A2" w14:textId="77777777" w:rsidR="00D560EC" w:rsidRDefault="00D560EC">
            <w:pPr>
              <w:pStyle w:val="BodyText"/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Damage to clothes from materials used.</w:t>
            </w:r>
          </w:p>
          <w:p w14:paraId="653300A7" w14:textId="5FF4F247" w:rsidR="00D560EC" w:rsidRDefault="00D560EC">
            <w:pPr>
              <w:pStyle w:val="BodyText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0ACFA21" w14:textId="6567E9D1" w:rsidR="00D560EC" w:rsidRDefault="00D560EC">
            <w:pPr>
              <w:pStyle w:val="Heading1"/>
              <w:rPr>
                <w:rFonts w:ascii="Frutiger 45 Light" w:hAnsi="Frutiger 45 Light" w:cs="Frutiger 45 Light"/>
                <w:b w:val="0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b w:val="0"/>
                <w:sz w:val="22"/>
                <w:szCs w:val="22"/>
              </w:rPr>
              <w:t>All workers</w:t>
            </w:r>
          </w:p>
        </w:tc>
        <w:tc>
          <w:tcPr>
            <w:tcW w:w="63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704C0AB" w14:textId="579AA17F" w:rsidR="00D560EC" w:rsidRDefault="00D560EC" w:rsidP="00340A48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Wear old and/or protective clothing.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C60438D" w14:textId="77777777" w:rsidR="00D560EC" w:rsidRPr="002F5255" w:rsidRDefault="00D560EC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240C537D" w14:textId="56861624" w:rsidR="00D560EC" w:rsidRDefault="00D560EC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Moderate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07EB9F08" w14:textId="77777777" w:rsidR="00D560EC" w:rsidRPr="002F5255" w:rsidRDefault="00D560EC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</w:tbl>
    <w:p w14:paraId="2B378386" w14:textId="0BBD8513" w:rsidR="00D560EC" w:rsidRDefault="00D560EC"/>
    <w:p w14:paraId="00A6D1C5" w14:textId="1ACA17F5" w:rsidR="00D560EC" w:rsidRDefault="00D560EC"/>
    <w:p w14:paraId="5605DDFB" w14:textId="3A21D291" w:rsidR="00D560EC" w:rsidRDefault="00D560EC"/>
    <w:p w14:paraId="3E97E7E2" w14:textId="77777777" w:rsidR="00D560EC" w:rsidRDefault="00D560EC"/>
    <w:tbl>
      <w:tblPr>
        <w:tblW w:w="15992" w:type="dxa"/>
        <w:tblInd w:w="-858" w:type="dxa"/>
        <w:tblLayout w:type="fixed"/>
        <w:tblLook w:val="0000" w:firstRow="0" w:lastRow="0" w:firstColumn="0" w:lastColumn="0" w:noHBand="0" w:noVBand="0"/>
      </w:tblPr>
      <w:tblGrid>
        <w:gridCol w:w="2100"/>
        <w:gridCol w:w="1635"/>
        <w:gridCol w:w="6303"/>
        <w:gridCol w:w="2977"/>
        <w:gridCol w:w="1205"/>
        <w:gridCol w:w="1755"/>
        <w:gridCol w:w="17"/>
      </w:tblGrid>
      <w:tr w:rsidR="00D560EC" w14:paraId="37EE87F9" w14:textId="77777777" w:rsidTr="00D560EC">
        <w:trPr>
          <w:gridAfter w:val="1"/>
          <w:wAfter w:w="17" w:type="dxa"/>
        </w:trPr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1B88C052" w14:textId="4FC92295" w:rsidR="00D560EC" w:rsidRDefault="00D560EC">
            <w:pPr>
              <w:pStyle w:val="BodyText"/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lastRenderedPageBreak/>
              <w:t>Working at height</w:t>
            </w:r>
          </w:p>
        </w:tc>
        <w:tc>
          <w:tcPr>
            <w:tcW w:w="16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846CEDF" w14:textId="0992D598" w:rsidR="00D560EC" w:rsidRDefault="00D560EC">
            <w:pPr>
              <w:pStyle w:val="Heading1"/>
              <w:rPr>
                <w:rFonts w:ascii="Frutiger 45 Light" w:hAnsi="Frutiger 45 Light" w:cs="Frutiger 45 Light"/>
                <w:b w:val="0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b w:val="0"/>
                <w:sz w:val="22"/>
                <w:szCs w:val="22"/>
              </w:rPr>
              <w:t>All workers</w:t>
            </w:r>
          </w:p>
        </w:tc>
        <w:tc>
          <w:tcPr>
            <w:tcW w:w="63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1801934E" w14:textId="6232754D" w:rsidR="00D560EC" w:rsidRDefault="00D560EC" w:rsidP="00340A48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Long handle for roller provided for painting the ceiling.</w:t>
            </w:r>
          </w:p>
          <w:p w14:paraId="723FC2E8" w14:textId="77777777" w:rsidR="00D560EC" w:rsidRDefault="00D560EC" w:rsidP="00340A48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High level painting completed by professional decorators.</w:t>
            </w:r>
          </w:p>
          <w:p w14:paraId="0EB5BA73" w14:textId="77777777" w:rsidR="00D560EC" w:rsidRDefault="00D560EC" w:rsidP="00340A48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Solid stand provided for volunteers to stand on when needing to reach to top of walls - ensure it is sited on a level surface.</w:t>
            </w:r>
          </w:p>
          <w:p w14:paraId="7F7B2CFB" w14:textId="43EDA3E7" w:rsidR="00D560EC" w:rsidRDefault="00D560EC" w:rsidP="00D560EC">
            <w:pPr>
              <w:ind w:left="36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3798F92" w14:textId="77777777" w:rsidR="00D560EC" w:rsidRPr="002F5255" w:rsidRDefault="00D560EC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985AD94" w14:textId="77777777" w:rsidR="00D560EC" w:rsidRDefault="00D560EC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860E2ED" w14:textId="77777777" w:rsidR="00D560EC" w:rsidRPr="002F5255" w:rsidRDefault="00D560EC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  <w:tr w:rsidR="006D520B" w14:paraId="067DB071" w14:textId="77777777" w:rsidTr="00D560EC">
        <w:tc>
          <w:tcPr>
            <w:tcW w:w="10038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6485CA84" w14:textId="77777777" w:rsidR="006D520B" w:rsidRPr="006D520B" w:rsidRDefault="006D520B" w:rsidP="006D520B">
            <w:pPr>
              <w:pStyle w:val="Heading3"/>
              <w:shd w:val="clear" w:color="auto" w:fill="DFDFDF"/>
              <w:rPr>
                <w:sz w:val="24"/>
                <w:szCs w:val="24"/>
              </w:rPr>
            </w:pPr>
            <w:r w:rsidRPr="006D520B">
              <w:rPr>
                <w:rFonts w:ascii="Frutiger 45 Light" w:hAnsi="Frutiger 45 Light" w:cs="Frutiger 45 Light"/>
                <w:b/>
                <w:sz w:val="24"/>
                <w:szCs w:val="24"/>
              </w:rPr>
              <w:t>Assessor’s signature:</w:t>
            </w:r>
          </w:p>
          <w:p w14:paraId="7BB725F0" w14:textId="77777777" w:rsidR="006D520B" w:rsidRPr="006D520B" w:rsidRDefault="006D520B" w:rsidP="006D520B">
            <w:pPr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</w:p>
          <w:p w14:paraId="19480308" w14:textId="3C37617F" w:rsidR="006D520B" w:rsidRPr="006D520B" w:rsidRDefault="006D520B" w:rsidP="006D520B">
            <w:pPr>
              <w:pStyle w:val="BodyText"/>
              <w:rPr>
                <w:rFonts w:ascii="Frutiger 45 Light" w:hAnsi="Frutiger 45 Light" w:cs="Frutiger 45 Light"/>
                <w:sz w:val="24"/>
                <w:szCs w:val="24"/>
              </w:rPr>
            </w:pPr>
            <w:r w:rsidRPr="006D520B">
              <w:rPr>
                <w:rFonts w:ascii="Frutiger 45 Light" w:hAnsi="Frutiger 45 Light" w:cs="Frutiger 45 Light"/>
                <w:sz w:val="24"/>
                <w:szCs w:val="24"/>
              </w:rPr>
              <w:t>Date:</w:t>
            </w:r>
          </w:p>
        </w:tc>
        <w:tc>
          <w:tcPr>
            <w:tcW w:w="5954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FDFDF"/>
          </w:tcPr>
          <w:p w14:paraId="5154BCC0" w14:textId="77777777" w:rsidR="006D520B" w:rsidRPr="006D520B" w:rsidRDefault="006D520B" w:rsidP="006D520B">
            <w:pPr>
              <w:snapToGrid w:val="0"/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  <w:r w:rsidRPr="006D520B">
              <w:rPr>
                <w:rFonts w:ascii="Frutiger 45 Light" w:hAnsi="Frutiger 45 Light" w:cs="Frutiger 45 Light"/>
                <w:b/>
                <w:sz w:val="24"/>
                <w:szCs w:val="24"/>
              </w:rPr>
              <w:t>Signed off by:</w:t>
            </w:r>
          </w:p>
          <w:p w14:paraId="3AD9F063" w14:textId="77777777" w:rsidR="006D520B" w:rsidRPr="006D520B" w:rsidRDefault="006D520B" w:rsidP="006D520B">
            <w:pPr>
              <w:snapToGrid w:val="0"/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</w:p>
          <w:p w14:paraId="099B1F65" w14:textId="55E7C940" w:rsidR="006D520B" w:rsidRPr="006D520B" w:rsidRDefault="006D520B" w:rsidP="006D520B">
            <w:pPr>
              <w:snapToGrid w:val="0"/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  <w:r w:rsidRPr="006D520B">
              <w:rPr>
                <w:rFonts w:ascii="Frutiger 45 Light" w:hAnsi="Frutiger 45 Light" w:cs="Frutiger 45 Light"/>
                <w:b/>
                <w:sz w:val="24"/>
                <w:szCs w:val="24"/>
              </w:rPr>
              <w:t>Date:</w:t>
            </w:r>
          </w:p>
          <w:p w14:paraId="1541559A" w14:textId="15C6E064" w:rsidR="006D520B" w:rsidRPr="006D520B" w:rsidRDefault="006D520B">
            <w:pPr>
              <w:snapToGrid w:val="0"/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</w:p>
        </w:tc>
      </w:tr>
    </w:tbl>
    <w:p w14:paraId="16218E38" w14:textId="77777777" w:rsidR="00E05154" w:rsidRDefault="00E05154">
      <w:pPr>
        <w:rPr>
          <w:rFonts w:ascii="Frutiger 45 Light" w:hAnsi="Frutiger 45 Light" w:cs="Frutiger 45 Light"/>
        </w:rPr>
      </w:pPr>
    </w:p>
    <w:p w14:paraId="2343279E" w14:textId="77777777" w:rsidR="00E05154" w:rsidRDefault="00E05154" w:rsidP="006D520B">
      <w:pPr>
        <w:rPr>
          <w:rFonts w:ascii="Frutiger 45 Light" w:hAnsi="Frutiger 45 Light" w:cs="Frutiger 45 Light"/>
        </w:rPr>
      </w:pPr>
    </w:p>
    <w:sectPr w:rsidR="00E05154">
      <w:pgSz w:w="16838" w:h="11906" w:orient="landscape"/>
      <w:pgMar w:top="270" w:right="1440" w:bottom="27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17AA1742"/>
    <w:multiLevelType w:val="hybridMultilevel"/>
    <w:tmpl w:val="C2F489B2"/>
    <w:lvl w:ilvl="0" w:tplc="D79AD3B2">
      <w:numFmt w:val="bullet"/>
      <w:lvlText w:val=""/>
      <w:lvlJc w:val="left"/>
      <w:pPr>
        <w:ind w:left="105" w:hanging="72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E70302C">
      <w:numFmt w:val="bullet"/>
      <w:lvlText w:val="•"/>
      <w:lvlJc w:val="left"/>
      <w:pPr>
        <w:ind w:left="455" w:hanging="721"/>
      </w:pPr>
      <w:rPr>
        <w:rFonts w:hint="default"/>
        <w:lang w:val="en-US" w:eastAsia="en-US" w:bidi="ar-SA"/>
      </w:rPr>
    </w:lvl>
    <w:lvl w:ilvl="2" w:tplc="6F849EB6">
      <w:numFmt w:val="bullet"/>
      <w:lvlText w:val="•"/>
      <w:lvlJc w:val="left"/>
      <w:pPr>
        <w:ind w:left="811" w:hanging="721"/>
      </w:pPr>
      <w:rPr>
        <w:rFonts w:hint="default"/>
        <w:lang w:val="en-US" w:eastAsia="en-US" w:bidi="ar-SA"/>
      </w:rPr>
    </w:lvl>
    <w:lvl w:ilvl="3" w:tplc="1B422750">
      <w:numFmt w:val="bullet"/>
      <w:lvlText w:val="•"/>
      <w:lvlJc w:val="left"/>
      <w:pPr>
        <w:ind w:left="1167" w:hanging="721"/>
      </w:pPr>
      <w:rPr>
        <w:rFonts w:hint="default"/>
        <w:lang w:val="en-US" w:eastAsia="en-US" w:bidi="ar-SA"/>
      </w:rPr>
    </w:lvl>
    <w:lvl w:ilvl="4" w:tplc="957AD642">
      <w:numFmt w:val="bullet"/>
      <w:lvlText w:val="•"/>
      <w:lvlJc w:val="left"/>
      <w:pPr>
        <w:ind w:left="1523" w:hanging="721"/>
      </w:pPr>
      <w:rPr>
        <w:rFonts w:hint="default"/>
        <w:lang w:val="en-US" w:eastAsia="en-US" w:bidi="ar-SA"/>
      </w:rPr>
    </w:lvl>
    <w:lvl w:ilvl="5" w:tplc="2B1E6F84">
      <w:numFmt w:val="bullet"/>
      <w:lvlText w:val="•"/>
      <w:lvlJc w:val="left"/>
      <w:pPr>
        <w:ind w:left="1879" w:hanging="721"/>
      </w:pPr>
      <w:rPr>
        <w:rFonts w:hint="default"/>
        <w:lang w:val="en-US" w:eastAsia="en-US" w:bidi="ar-SA"/>
      </w:rPr>
    </w:lvl>
    <w:lvl w:ilvl="6" w:tplc="9552F6EE">
      <w:numFmt w:val="bullet"/>
      <w:lvlText w:val="•"/>
      <w:lvlJc w:val="left"/>
      <w:pPr>
        <w:ind w:left="2234" w:hanging="721"/>
      </w:pPr>
      <w:rPr>
        <w:rFonts w:hint="default"/>
        <w:lang w:val="en-US" w:eastAsia="en-US" w:bidi="ar-SA"/>
      </w:rPr>
    </w:lvl>
    <w:lvl w:ilvl="7" w:tplc="B5DE9EE8">
      <w:numFmt w:val="bullet"/>
      <w:lvlText w:val="•"/>
      <w:lvlJc w:val="left"/>
      <w:pPr>
        <w:ind w:left="2590" w:hanging="721"/>
      </w:pPr>
      <w:rPr>
        <w:rFonts w:hint="default"/>
        <w:lang w:val="en-US" w:eastAsia="en-US" w:bidi="ar-SA"/>
      </w:rPr>
    </w:lvl>
    <w:lvl w:ilvl="8" w:tplc="B3729874">
      <w:numFmt w:val="bullet"/>
      <w:lvlText w:val="•"/>
      <w:lvlJc w:val="left"/>
      <w:pPr>
        <w:ind w:left="2946" w:hanging="721"/>
      </w:pPr>
      <w:rPr>
        <w:rFonts w:hint="default"/>
        <w:lang w:val="en-US" w:eastAsia="en-US" w:bidi="ar-SA"/>
      </w:rPr>
    </w:lvl>
  </w:abstractNum>
  <w:abstractNum w:abstractNumId="3" w15:restartNumberingAfterBreak="0">
    <w:nsid w:val="1D253D93"/>
    <w:multiLevelType w:val="hybridMultilevel"/>
    <w:tmpl w:val="F27C1BEA"/>
    <w:lvl w:ilvl="0" w:tplc="542A6350">
      <w:numFmt w:val="bullet"/>
      <w:lvlText w:val=""/>
      <w:lvlJc w:val="left"/>
      <w:pPr>
        <w:ind w:left="105" w:hanging="72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3CEDDEC">
      <w:numFmt w:val="bullet"/>
      <w:lvlText w:val="•"/>
      <w:lvlJc w:val="left"/>
      <w:pPr>
        <w:ind w:left="455" w:hanging="721"/>
      </w:pPr>
      <w:rPr>
        <w:rFonts w:hint="default"/>
        <w:lang w:val="en-US" w:eastAsia="en-US" w:bidi="ar-SA"/>
      </w:rPr>
    </w:lvl>
    <w:lvl w:ilvl="2" w:tplc="49A0F828">
      <w:numFmt w:val="bullet"/>
      <w:lvlText w:val="•"/>
      <w:lvlJc w:val="left"/>
      <w:pPr>
        <w:ind w:left="811" w:hanging="721"/>
      </w:pPr>
      <w:rPr>
        <w:rFonts w:hint="default"/>
        <w:lang w:val="en-US" w:eastAsia="en-US" w:bidi="ar-SA"/>
      </w:rPr>
    </w:lvl>
    <w:lvl w:ilvl="3" w:tplc="B5F032BA">
      <w:numFmt w:val="bullet"/>
      <w:lvlText w:val="•"/>
      <w:lvlJc w:val="left"/>
      <w:pPr>
        <w:ind w:left="1167" w:hanging="721"/>
      </w:pPr>
      <w:rPr>
        <w:rFonts w:hint="default"/>
        <w:lang w:val="en-US" w:eastAsia="en-US" w:bidi="ar-SA"/>
      </w:rPr>
    </w:lvl>
    <w:lvl w:ilvl="4" w:tplc="536CAED2">
      <w:numFmt w:val="bullet"/>
      <w:lvlText w:val="•"/>
      <w:lvlJc w:val="left"/>
      <w:pPr>
        <w:ind w:left="1523" w:hanging="721"/>
      </w:pPr>
      <w:rPr>
        <w:rFonts w:hint="default"/>
        <w:lang w:val="en-US" w:eastAsia="en-US" w:bidi="ar-SA"/>
      </w:rPr>
    </w:lvl>
    <w:lvl w:ilvl="5" w:tplc="3C4CA64C">
      <w:numFmt w:val="bullet"/>
      <w:lvlText w:val="•"/>
      <w:lvlJc w:val="left"/>
      <w:pPr>
        <w:ind w:left="1879" w:hanging="721"/>
      </w:pPr>
      <w:rPr>
        <w:rFonts w:hint="default"/>
        <w:lang w:val="en-US" w:eastAsia="en-US" w:bidi="ar-SA"/>
      </w:rPr>
    </w:lvl>
    <w:lvl w:ilvl="6" w:tplc="65303DE4">
      <w:numFmt w:val="bullet"/>
      <w:lvlText w:val="•"/>
      <w:lvlJc w:val="left"/>
      <w:pPr>
        <w:ind w:left="2234" w:hanging="721"/>
      </w:pPr>
      <w:rPr>
        <w:rFonts w:hint="default"/>
        <w:lang w:val="en-US" w:eastAsia="en-US" w:bidi="ar-SA"/>
      </w:rPr>
    </w:lvl>
    <w:lvl w:ilvl="7" w:tplc="BE9C1EBE">
      <w:numFmt w:val="bullet"/>
      <w:lvlText w:val="•"/>
      <w:lvlJc w:val="left"/>
      <w:pPr>
        <w:ind w:left="2590" w:hanging="721"/>
      </w:pPr>
      <w:rPr>
        <w:rFonts w:hint="default"/>
        <w:lang w:val="en-US" w:eastAsia="en-US" w:bidi="ar-SA"/>
      </w:rPr>
    </w:lvl>
    <w:lvl w:ilvl="8" w:tplc="A2C2544A">
      <w:numFmt w:val="bullet"/>
      <w:lvlText w:val="•"/>
      <w:lvlJc w:val="left"/>
      <w:pPr>
        <w:ind w:left="2946" w:hanging="721"/>
      </w:pPr>
      <w:rPr>
        <w:rFonts w:hint="default"/>
        <w:lang w:val="en-US" w:eastAsia="en-US" w:bidi="ar-SA"/>
      </w:rPr>
    </w:lvl>
  </w:abstractNum>
  <w:abstractNum w:abstractNumId="4" w15:restartNumberingAfterBreak="0">
    <w:nsid w:val="2BFB088B"/>
    <w:multiLevelType w:val="hybridMultilevel"/>
    <w:tmpl w:val="8BE8E46E"/>
    <w:lvl w:ilvl="0" w:tplc="345C0D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64E1"/>
    <w:rsid w:val="00214781"/>
    <w:rsid w:val="002F5255"/>
    <w:rsid w:val="00340A48"/>
    <w:rsid w:val="004C4501"/>
    <w:rsid w:val="005964E1"/>
    <w:rsid w:val="006D520B"/>
    <w:rsid w:val="007757D7"/>
    <w:rsid w:val="007E5AC9"/>
    <w:rsid w:val="00D560EC"/>
    <w:rsid w:val="00E05154"/>
    <w:rsid w:val="00E92798"/>
    <w:rsid w:val="00F7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7D3E4C"/>
  <w15:chartTrackingRefBased/>
  <w15:docId w15:val="{568F8E81-8D59-4441-A29B-C5BA54E9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40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outlineLvl w:val="2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sz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styleId="PageNumber">
    <w:name w:val="page number"/>
    <w:basedOn w:val="DefaultParagraphFont"/>
  </w:style>
  <w:style w:type="character" w:customStyle="1" w:styleId="FooterChar">
    <w:name w:val="Footer Char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rPr>
      <w:b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E92798"/>
    <w:pPr>
      <w:widowControl w:val="0"/>
      <w:suppressAutoHyphens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BodyTextChar">
    <w:name w:val="Body Text Char"/>
    <w:link w:val="BodyText"/>
    <w:rsid w:val="00E92798"/>
    <w:rPr>
      <w:b/>
      <w:lang w:eastAsia="zh-CN"/>
    </w:rPr>
  </w:style>
  <w:style w:type="character" w:customStyle="1" w:styleId="Heading3Char">
    <w:name w:val="Heading 3 Char"/>
    <w:link w:val="Heading3"/>
    <w:rsid w:val="006D520B"/>
    <w:rPr>
      <w:sz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template\Risk%20Assessmen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Risk Assessmen1</Template>
  <TotalTime>8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</vt:lpstr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</dc:title>
  <dc:subject/>
  <dc:creator>Zurich</dc:creator>
  <cp:keywords/>
  <cp:lastModifiedBy>Pauline Butler</cp:lastModifiedBy>
  <cp:revision>3</cp:revision>
  <cp:lastPrinted>1995-11-21T17:41:00Z</cp:lastPrinted>
  <dcterms:created xsi:type="dcterms:W3CDTF">2023-10-06T10:44:00Z</dcterms:created>
  <dcterms:modified xsi:type="dcterms:W3CDTF">2023-10-06T10:52:00Z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d9fd2e-61e4-406f-a79d-d33af3fa0043_Application">
    <vt:lpwstr>Microsoft Azure Information Protection</vt:lpwstr>
  </property>
  <property fmtid="{D5CDD505-2E9C-101B-9397-08002B2CF9AE}" pid="3" name="MSIP_Label_36d9fd2e-61e4-406f-a79d-d33af3fa0043_Enabled">
    <vt:lpwstr>True</vt:lpwstr>
  </property>
  <property fmtid="{D5CDD505-2E9C-101B-9397-08002B2CF9AE}" pid="4" name="MSIP_Label_36d9fd2e-61e4-406f-a79d-d33af3fa0043_Extended_MSFT_Method">
    <vt:lpwstr>Automatic</vt:lpwstr>
  </property>
  <property fmtid="{D5CDD505-2E9C-101B-9397-08002B2CF9AE}" pid="5" name="MSIP_Label_36d9fd2e-61e4-406f-a79d-d33af3fa0043_Name">
    <vt:lpwstr>Public</vt:lpwstr>
  </property>
  <property fmtid="{D5CDD505-2E9C-101B-9397-08002B2CF9AE}" pid="6" name="MSIP_Label_36d9fd2e-61e4-406f-a79d-d33af3fa0043_Owner">
    <vt:lpwstr>charles.thomson@zurichtogether.co.uk</vt:lpwstr>
  </property>
  <property fmtid="{D5CDD505-2E9C-101B-9397-08002B2CF9AE}" pid="7" name="MSIP_Label_36d9fd2e-61e4-406f-a79d-d33af3fa0043_SetDate">
    <vt:lpwstr>2019-04-01T11:40:00.5028976Z</vt:lpwstr>
  </property>
  <property fmtid="{D5CDD505-2E9C-101B-9397-08002B2CF9AE}" pid="8" name="MSIP_Label_36d9fd2e-61e4-406f-a79d-d33af3fa0043_SiteId">
    <vt:lpwstr>2ad64846-ab29-41fe-a996-00e78cf1e143</vt:lpwstr>
  </property>
  <property fmtid="{D5CDD505-2E9C-101B-9397-08002B2CF9AE}" pid="9" name="Sensitivity">
    <vt:lpwstr>Public</vt:lpwstr>
  </property>
</Properties>
</file>