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F8141" w14:textId="77777777" w:rsidR="00C615F8" w:rsidRDefault="00C615F8">
      <w:pPr>
        <w:rPr>
          <w:rFonts w:ascii="Frutiger 45 Light" w:hAnsi="Frutiger 45 Light" w:cs="Frutiger 45 Light"/>
        </w:rPr>
      </w:pPr>
    </w:p>
    <w:p w14:paraId="565E59DA" w14:textId="77777777" w:rsidR="00C615F8" w:rsidRDefault="00C615F8">
      <w:pPr>
        <w:rPr>
          <w:rFonts w:ascii="Frutiger 45 Light" w:hAnsi="Frutiger 45 Light" w:cs="Frutiger 45 Light"/>
        </w:rPr>
      </w:pPr>
    </w:p>
    <w:tbl>
      <w:tblPr>
        <w:tblW w:w="16061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100"/>
        <w:gridCol w:w="1494"/>
        <w:gridCol w:w="6303"/>
        <w:gridCol w:w="3402"/>
        <w:gridCol w:w="921"/>
        <w:gridCol w:w="1841"/>
      </w:tblGrid>
      <w:tr w:rsidR="00C615F8" w14:paraId="1CDEDFC6" w14:textId="77777777" w:rsidTr="005F7FCB">
        <w:trPr>
          <w:trHeight w:val="800"/>
        </w:trPr>
        <w:tc>
          <w:tcPr>
            <w:tcW w:w="1606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7CA9E5B9" w14:textId="77777777" w:rsidR="00C615F8" w:rsidRDefault="00C615F8" w:rsidP="00CA75D8">
            <w:pPr>
              <w:pStyle w:val="Heading2"/>
            </w:pPr>
            <w:r>
              <w:rPr>
                <w:rFonts w:ascii="Frutiger 45 Light" w:eastAsia="Frutiger 45 Light" w:hAnsi="Frutiger 45 Light" w:cs="Frutiger 45 Light"/>
                <w:sz w:val="72"/>
              </w:rPr>
              <w:t xml:space="preserve"> </w:t>
            </w:r>
            <w:r w:rsidR="00BF5B3E">
              <w:rPr>
                <w:rFonts w:ascii="Frutiger 45 Light" w:eastAsia="Frutiger 45 Light" w:hAnsi="Frutiger 45 Light" w:cs="Frutiger 45 Light"/>
                <w:sz w:val="72"/>
              </w:rPr>
              <w:t>Aultbea</w:t>
            </w:r>
            <w:r w:rsidR="00CA75D8">
              <w:rPr>
                <w:rFonts w:ascii="Frutiger 45 Light" w:eastAsia="Frutiger 45 Light" w:hAnsi="Frutiger 45 Light" w:cs="Frutiger 45 Light"/>
                <w:sz w:val="72"/>
              </w:rPr>
              <w:t xml:space="preserve"> Hall risk assessment</w:t>
            </w:r>
            <w:r>
              <w:rPr>
                <w:rFonts w:ascii="Frutiger 45 Light" w:hAnsi="Frutiger 45 Light" w:cs="Frutiger 45 Light"/>
                <w:sz w:val="72"/>
              </w:rPr>
              <w:t xml:space="preserve"> form </w:t>
            </w:r>
          </w:p>
        </w:tc>
      </w:tr>
      <w:tr w:rsidR="00C615F8" w14:paraId="2625CEDE" w14:textId="77777777" w:rsidTr="005F7FCB">
        <w:trPr>
          <w:trHeight w:val="351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2D3B6242" w14:textId="77777777" w:rsidR="00C615F8" w:rsidRPr="005F7FCB" w:rsidRDefault="00C615F8">
            <w:pPr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No: </w:t>
            </w:r>
            <w:r w:rsid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 </w:t>
            </w:r>
            <w:r w:rsidR="00266638"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9</w:t>
            </w:r>
          </w:p>
        </w:tc>
        <w:tc>
          <w:tcPr>
            <w:tcW w:w="779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5A3541B6" w14:textId="77777777" w:rsidR="00C615F8" w:rsidRPr="005F7FCB" w:rsidRDefault="00C615F8">
            <w:pPr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Activity: Use of volunteers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4826C4C0" w14:textId="77777777" w:rsidR="00C615F8" w:rsidRPr="005F7FCB" w:rsidRDefault="00C615F8" w:rsidP="00CA75D8">
            <w:pPr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Assessment date: </w:t>
            </w:r>
            <w:r w:rsidR="00BF5B3E"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3.10.23</w:t>
            </w:r>
          </w:p>
        </w:tc>
        <w:tc>
          <w:tcPr>
            <w:tcW w:w="27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1256C73B" w14:textId="77777777" w:rsidR="00C615F8" w:rsidRPr="005F7FCB" w:rsidRDefault="00C615F8" w:rsidP="00CA75D8">
            <w:pPr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Review date: </w:t>
            </w:r>
            <w:r w:rsidR="00BF5B3E"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3.10.25</w:t>
            </w:r>
          </w:p>
        </w:tc>
      </w:tr>
      <w:tr w:rsidR="00C615F8" w14:paraId="5DCC21D2" w14:textId="77777777" w:rsidTr="005F7FCB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37DE97A" w14:textId="77777777" w:rsidR="00C615F8" w:rsidRPr="005F7FCB" w:rsidRDefault="00C615F8">
            <w:pPr>
              <w:jc w:val="center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1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072A417" w14:textId="77777777" w:rsidR="00C615F8" w:rsidRPr="005F7FCB" w:rsidRDefault="00C615F8">
            <w:pPr>
              <w:jc w:val="center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290DFE18" w14:textId="77777777" w:rsidR="00C615F8" w:rsidRPr="005F7FCB" w:rsidRDefault="00C615F8">
            <w:pPr>
              <w:jc w:val="center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8D99C3D" w14:textId="77777777" w:rsidR="00C615F8" w:rsidRPr="005F7FCB" w:rsidRDefault="00C615F8">
            <w:pPr>
              <w:jc w:val="center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9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F4B8881" w14:textId="77777777" w:rsidR="00C615F8" w:rsidRPr="005F7FCB" w:rsidRDefault="00C615F8">
            <w:pPr>
              <w:jc w:val="center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3FC0AD7B" w14:textId="77777777" w:rsidR="00C615F8" w:rsidRPr="005F7FCB" w:rsidRDefault="00C615F8">
            <w:pPr>
              <w:jc w:val="center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C615F8" w14:paraId="19B0F816" w14:textId="77777777" w:rsidTr="005F7FCB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B3A62D5" w14:textId="77777777" w:rsidR="00C615F8" w:rsidRPr="004E1DF0" w:rsidRDefault="00C615F8">
            <w:pPr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b/>
                <w:sz w:val="22"/>
                <w:szCs w:val="22"/>
              </w:rPr>
              <w:t>Personal injury</w:t>
            </w:r>
          </w:p>
        </w:tc>
        <w:tc>
          <w:tcPr>
            <w:tcW w:w="14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9EE74A7" w14:textId="77777777" w:rsidR="006157F0" w:rsidRPr="004E1DF0" w:rsidRDefault="00C615F8">
            <w:pPr>
              <w:pStyle w:val="Footer"/>
              <w:tabs>
                <w:tab w:val="clear" w:pos="4153"/>
                <w:tab w:val="clear" w:pos="8306"/>
              </w:tabs>
              <w:rPr>
                <w:rFonts w:ascii="Frutiger 45 Light" w:hAnsi="Frutiger 45 Light" w:cs="Frutiger 45 Light"/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Volunteers</w:t>
            </w:r>
          </w:p>
          <w:p w14:paraId="1BFDD41B" w14:textId="77777777" w:rsidR="00C615F8" w:rsidRPr="004E1DF0" w:rsidRDefault="00CA75D8">
            <w:pPr>
              <w:pStyle w:val="Foot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Committee</w:t>
            </w:r>
          </w:p>
          <w:p w14:paraId="73BED471" w14:textId="77777777" w:rsidR="00C615F8" w:rsidRPr="004E1DF0" w:rsidRDefault="00C615F8">
            <w:pPr>
              <w:pStyle w:val="Foot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Members of the public</w:t>
            </w:r>
          </w:p>
          <w:p w14:paraId="7AE8DB93" w14:textId="77777777" w:rsidR="00C615F8" w:rsidRPr="004E1DF0" w:rsidRDefault="00C615F8">
            <w:pPr>
              <w:pStyle w:val="Foot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 xml:space="preserve">Employees </w:t>
            </w:r>
          </w:p>
        </w:tc>
        <w:tc>
          <w:tcPr>
            <w:tcW w:w="63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23C7F3A" w14:textId="77777777" w:rsidR="00C615F8" w:rsidRPr="004E1DF0" w:rsidRDefault="00C615F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Provide health and safety information to volunteers.</w:t>
            </w:r>
          </w:p>
          <w:p w14:paraId="75E9B267" w14:textId="77777777" w:rsidR="00C615F8" w:rsidRPr="004E1DF0" w:rsidRDefault="00C615F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Provide volunteers with relevant training.</w:t>
            </w:r>
          </w:p>
          <w:p w14:paraId="216E0D8F" w14:textId="77777777" w:rsidR="00C615F8" w:rsidRPr="004E1DF0" w:rsidRDefault="00C615F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Observe volunteers.</w:t>
            </w:r>
          </w:p>
          <w:p w14:paraId="160AEF68" w14:textId="77777777" w:rsidR="00C615F8" w:rsidRPr="004E1DF0" w:rsidRDefault="00C615F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Record information, training, etc given to volunteers.</w:t>
            </w:r>
          </w:p>
          <w:p w14:paraId="3C8F350F" w14:textId="77777777" w:rsidR="00C615F8" w:rsidRPr="004E1DF0" w:rsidRDefault="00C615F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E1DF0">
              <w:rPr>
                <w:rFonts w:ascii="Frutiger 45 Light" w:hAnsi="Frutiger 45 Light" w:cs="Frutiger 45 Light"/>
                <w:sz w:val="22"/>
                <w:szCs w:val="22"/>
              </w:rPr>
              <w:t>Provide volunteers with appropriate personal protective equipment.</w:t>
            </w:r>
          </w:p>
          <w:p w14:paraId="5CF356D7" w14:textId="77777777" w:rsidR="00C615F8" w:rsidRPr="004E1DF0" w:rsidRDefault="00C615F8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E576080" w14:textId="77777777" w:rsidR="00C615F8" w:rsidRPr="004E1DF0" w:rsidRDefault="00C615F8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91E0C00" w14:textId="77777777" w:rsidR="00C615F8" w:rsidRDefault="00C615F8">
            <w:pPr>
              <w:snapToGrid w:val="0"/>
            </w:pPr>
            <w:r>
              <w:rPr>
                <w:rFonts w:ascii="Frutiger 45 Light" w:hAnsi="Frutiger 45 Light" w:cs="Frutiger 45 Light"/>
              </w:rPr>
              <w:t>Low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0BF65CC" w14:textId="77777777" w:rsidR="00C615F8" w:rsidRDefault="00C615F8">
            <w:pPr>
              <w:snapToGrid w:val="0"/>
              <w:rPr>
                <w:rFonts w:ascii="Frutiger 45 Light" w:hAnsi="Frutiger 45 Light" w:cs="Frutiger 45 Light"/>
                <w:b/>
              </w:rPr>
            </w:pPr>
          </w:p>
        </w:tc>
      </w:tr>
      <w:tr w:rsidR="00C615F8" w14:paraId="3FCBF3FD" w14:textId="77777777" w:rsidTr="005F7FCB">
        <w:trPr>
          <w:cantSplit/>
          <w:trHeight w:val="467"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352A2794" w14:textId="77777777" w:rsidR="00C615F8" w:rsidRPr="005F7FCB" w:rsidRDefault="00C615F8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Assessor’s signature:</w:t>
            </w:r>
          </w:p>
          <w:p w14:paraId="2D3D2C76" w14:textId="77777777" w:rsidR="00C615F8" w:rsidRPr="005F7FCB" w:rsidRDefault="00C615F8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1EDF8096" w14:textId="77777777" w:rsidR="00C615F8" w:rsidRPr="005F7FCB" w:rsidRDefault="00C615F8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Date:</w:t>
            </w:r>
          </w:p>
        </w:tc>
        <w:tc>
          <w:tcPr>
            <w:tcW w:w="616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7F54CC89" w14:textId="77777777" w:rsidR="00C615F8" w:rsidRPr="005F7FCB" w:rsidRDefault="00C615F8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Signed off by:</w:t>
            </w:r>
          </w:p>
          <w:p w14:paraId="73379FFF" w14:textId="77777777" w:rsidR="00C615F8" w:rsidRPr="005F7FCB" w:rsidRDefault="00C615F8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38020022" w14:textId="77777777" w:rsidR="00C615F8" w:rsidRPr="005F7FCB" w:rsidRDefault="00C615F8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5F7FCB">
              <w:rPr>
                <w:rFonts w:ascii="Frutiger 45 Light" w:hAnsi="Frutiger 45 Light" w:cs="Frutiger 45 Light"/>
                <w:b/>
                <w:sz w:val="24"/>
                <w:szCs w:val="24"/>
              </w:rPr>
              <w:t>Date:</w:t>
            </w:r>
          </w:p>
        </w:tc>
      </w:tr>
    </w:tbl>
    <w:p w14:paraId="0E5C105F" w14:textId="77777777" w:rsidR="00C615F8" w:rsidRDefault="00C615F8">
      <w:pPr>
        <w:rPr>
          <w:rFonts w:ascii="Frutiger 45 Light" w:hAnsi="Frutiger 45 Light" w:cs="Frutiger 45 Light"/>
        </w:rPr>
      </w:pPr>
    </w:p>
    <w:sectPr w:rsidR="00C615F8">
      <w:pgSz w:w="16838" w:h="11906" w:orient="landscape"/>
      <w:pgMar w:top="270" w:right="1440" w:bottom="27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5D8"/>
    <w:rsid w:val="00266638"/>
    <w:rsid w:val="004E1DF0"/>
    <w:rsid w:val="005F7FCB"/>
    <w:rsid w:val="006157F0"/>
    <w:rsid w:val="00BA126D"/>
    <w:rsid w:val="00BF5B3E"/>
    <w:rsid w:val="00C615F8"/>
    <w:rsid w:val="00CA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3E9C36D"/>
  <w15:chartTrackingRefBased/>
  <w15:docId w15:val="{09BC9590-3F05-4689-BC73-53575590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Pr>
      <w:b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emplate\Risk%20Assessme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 Assessmen1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subject/>
  <dc:creator>Zurich</dc:creator>
  <cp:keywords/>
  <cp:lastModifiedBy>Pauline Butler</cp:lastModifiedBy>
  <cp:revision>3</cp:revision>
  <cp:lastPrinted>1995-11-21T17:41:00Z</cp:lastPrinted>
  <dcterms:created xsi:type="dcterms:W3CDTF">2023-10-06T10:11:00Z</dcterms:created>
  <dcterms:modified xsi:type="dcterms:W3CDTF">2023-10-06T10:13:00Z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d9fd2e-61e4-406f-a79d-d33af3fa0043_Application">
    <vt:lpwstr>Microsoft Azure Information Protection</vt:lpwstr>
  </property>
  <property fmtid="{D5CDD505-2E9C-101B-9397-08002B2CF9AE}" pid="3" name="MSIP_Label_36d9fd2e-61e4-406f-a79d-d33af3fa0043_Enabled">
    <vt:lpwstr>True</vt:lpwstr>
  </property>
  <property fmtid="{D5CDD505-2E9C-101B-9397-08002B2CF9AE}" pid="4" name="MSIP_Label_36d9fd2e-61e4-406f-a79d-d33af3fa0043_Extended_MSFT_Method">
    <vt:lpwstr>Automatic</vt:lpwstr>
  </property>
  <property fmtid="{D5CDD505-2E9C-101B-9397-08002B2CF9AE}" pid="5" name="MSIP_Label_36d9fd2e-61e4-406f-a79d-d33af3fa0043_Name">
    <vt:lpwstr>Public</vt:lpwstr>
  </property>
  <property fmtid="{D5CDD505-2E9C-101B-9397-08002B2CF9AE}" pid="6" name="MSIP_Label_36d9fd2e-61e4-406f-a79d-d33af3fa0043_Owner">
    <vt:lpwstr>charles.thomson@zurichtogether.co.uk</vt:lpwstr>
  </property>
  <property fmtid="{D5CDD505-2E9C-101B-9397-08002B2CF9AE}" pid="7" name="MSIP_Label_36d9fd2e-61e4-406f-a79d-d33af3fa0043_SetDate">
    <vt:lpwstr>2019-04-01T11:39:23.5353231Z</vt:lpwstr>
  </property>
  <property fmtid="{D5CDD505-2E9C-101B-9397-08002B2CF9AE}" pid="8" name="MSIP_Label_36d9fd2e-61e4-406f-a79d-d33af3fa0043_SiteId">
    <vt:lpwstr>2ad64846-ab29-41fe-a996-00e78cf1e143</vt:lpwstr>
  </property>
  <property fmtid="{D5CDD505-2E9C-101B-9397-08002B2CF9AE}" pid="9" name="Sensitivity">
    <vt:lpwstr>Public</vt:lpwstr>
  </property>
</Properties>
</file>